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2B6" w:rsidRDefault="00AA22B6" w:rsidP="00CC0F46">
      <w:pPr>
        <w:shd w:val="clear" w:color="auto" w:fill="FFFFFF"/>
        <w:spacing w:before="160"/>
        <w:jc w:val="center"/>
        <w:rPr>
          <w:b/>
          <w:bCs/>
          <w:spacing w:val="-2"/>
          <w:sz w:val="24"/>
          <w:szCs w:val="24"/>
        </w:rPr>
      </w:pPr>
      <w:r w:rsidRPr="006A1AE0">
        <w:rPr>
          <w:b/>
          <w:bCs/>
          <w:spacing w:val="-2"/>
          <w:sz w:val="24"/>
          <w:szCs w:val="24"/>
        </w:rPr>
        <w:t>Сведения о проводимом мероприятии</w:t>
      </w:r>
    </w:p>
    <w:p w:rsidR="00AA22B6" w:rsidRPr="006A1AE0" w:rsidRDefault="00AA22B6" w:rsidP="00CC0F46">
      <w:pPr>
        <w:shd w:val="clear" w:color="auto" w:fill="FFFFFF"/>
        <w:spacing w:before="160"/>
        <w:jc w:val="center"/>
        <w:rPr>
          <w:b/>
          <w:bCs/>
          <w:spacing w:val="-2"/>
          <w:sz w:val="24"/>
          <w:szCs w:val="24"/>
        </w:rPr>
      </w:pPr>
    </w:p>
    <w:p w:rsidR="00AA22B6" w:rsidRPr="006A1AE0" w:rsidRDefault="00AA22B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1.  Вид, тип мероприятия (фестиваль, соревнование…)</w:t>
      </w:r>
    </w:p>
    <w:p w:rsidR="00AA22B6" w:rsidRPr="006A1AE0" w:rsidRDefault="00AA22B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Соревнование по историческому фехтованию</w:t>
      </w:r>
    </w:p>
    <w:p w:rsidR="00AA22B6" w:rsidRPr="006A1AE0" w:rsidRDefault="00AA22B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2.  Предполагаемое количество участников</w:t>
      </w:r>
    </w:p>
    <w:p w:rsidR="00AA22B6" w:rsidRPr="006A1AE0" w:rsidRDefault="00AA22B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20-30</w:t>
      </w:r>
    </w:p>
    <w:p w:rsidR="00AA22B6" w:rsidRPr="006A1AE0" w:rsidRDefault="00AA22B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3. Место проведения мероприятия? (район, ближайшие крупные населенные пункты, координаты)</w:t>
      </w:r>
    </w:p>
    <w:p w:rsidR="00AA22B6" w:rsidRPr="006A1AE0" w:rsidRDefault="00AA22B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Проспект Культуры, дом 27, корпус 3, школа 69</w:t>
      </w:r>
    </w:p>
    <w:p w:rsidR="00AA22B6" w:rsidRPr="006A1AE0" w:rsidRDefault="00AA22B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4.  Даты проведения мероприятия</w:t>
      </w:r>
    </w:p>
    <w:p w:rsidR="00AA22B6" w:rsidRPr="006A1AE0" w:rsidRDefault="00AA22B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03.06.2018, 11.00</w:t>
      </w:r>
    </w:p>
    <w:p w:rsidR="00AA22B6" w:rsidRPr="006A1AE0" w:rsidRDefault="00AA22B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5.  Контактные данные ответственных(ого) лиц (а) со стороны организаторов?</w:t>
      </w:r>
    </w:p>
    <w:p w:rsidR="00AA22B6" w:rsidRPr="006A1AE0" w:rsidRDefault="00AA22B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Петряков Михаил Валентинович, +79119775999</w:t>
      </w:r>
    </w:p>
    <w:p w:rsidR="00AA22B6" w:rsidRPr="006A1AE0" w:rsidRDefault="00AA22B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 xml:space="preserve">6. Травмоопасность мероприятия? </w:t>
      </w:r>
    </w:p>
    <w:p w:rsidR="00AA22B6" w:rsidRPr="006A1AE0" w:rsidRDefault="00AA22B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Средняя</w:t>
      </w:r>
    </w:p>
    <w:p w:rsidR="00AA22B6" w:rsidRPr="006A1AE0" w:rsidRDefault="00AA22B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 xml:space="preserve">7. Были ли раньше на мероприятие ЧС (в т.ч. травмы), если да то какие? </w:t>
      </w:r>
      <w:r>
        <w:rPr>
          <w:bCs/>
          <w:spacing w:val="-2"/>
          <w:sz w:val="24"/>
          <w:szCs w:val="24"/>
        </w:rPr>
        <w:t xml:space="preserve"> Ушибы</w:t>
      </w:r>
    </w:p>
    <w:p w:rsidR="00AA22B6" w:rsidRPr="006A1AE0" w:rsidRDefault="00AA22B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</w:p>
    <w:p w:rsidR="00AA22B6" w:rsidRPr="006A1AE0" w:rsidRDefault="00AA22B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8. Будет ли на мероприятие действующий медик (врач\ фельдшер с мед. укладкой в т.ч. с лекарственными препаратами  и оборудованием?</w:t>
      </w:r>
      <w:r>
        <w:rPr>
          <w:bCs/>
          <w:spacing w:val="-2"/>
          <w:sz w:val="24"/>
          <w:szCs w:val="24"/>
        </w:rPr>
        <w:t xml:space="preserve"> Нет</w:t>
      </w:r>
    </w:p>
    <w:p w:rsidR="00AA22B6" w:rsidRPr="006A1AE0" w:rsidRDefault="00AA22B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</w:p>
    <w:p w:rsidR="00AA22B6" w:rsidRPr="006A1AE0" w:rsidRDefault="00AA22B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9. Имеют ли организаторы договоренность о присутствии скорой медицинской помощи, пожарных или спасателей?</w:t>
      </w:r>
      <w:r>
        <w:rPr>
          <w:bCs/>
          <w:spacing w:val="-2"/>
          <w:sz w:val="24"/>
          <w:szCs w:val="24"/>
        </w:rPr>
        <w:t xml:space="preserve"> нет</w:t>
      </w:r>
    </w:p>
    <w:p w:rsidR="00AA22B6" w:rsidRPr="006A1AE0" w:rsidRDefault="00AA22B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</w:p>
    <w:p w:rsidR="00AA22B6" w:rsidRPr="006A1AE0" w:rsidRDefault="00AA22B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10. Имеют ли организаторы договоренность с лечебным учреждением?</w:t>
      </w:r>
    </w:p>
    <w:p w:rsidR="00AA22B6" w:rsidRPr="006A1AE0" w:rsidRDefault="00AA22B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нет</w:t>
      </w:r>
    </w:p>
    <w:p w:rsidR="00AA22B6" w:rsidRPr="006A1AE0" w:rsidRDefault="00AA22B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</w:p>
    <w:p w:rsidR="00AA22B6" w:rsidRPr="006A1AE0" w:rsidRDefault="00AA22B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 xml:space="preserve">11. Имеется ли разовое добровольное медицинское страхование у участников ? </w:t>
      </w:r>
    </w:p>
    <w:p w:rsidR="00AA22B6" w:rsidRPr="006A1AE0" w:rsidRDefault="00AA22B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нет</w:t>
      </w:r>
    </w:p>
    <w:p w:rsidR="00AA22B6" w:rsidRPr="006A1AE0" w:rsidRDefault="00AA22B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12. Обеспечивают ли организаторы питание и горячее питье?</w:t>
      </w:r>
    </w:p>
    <w:p w:rsidR="00AA22B6" w:rsidRPr="006A1AE0" w:rsidRDefault="00AA22B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нет</w:t>
      </w:r>
    </w:p>
    <w:p w:rsidR="00AA22B6" w:rsidRPr="006A1AE0" w:rsidRDefault="00AA22B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13. Информированы ли местные органы власти о приводящемся мероприятие?</w:t>
      </w:r>
      <w:r>
        <w:rPr>
          <w:bCs/>
          <w:spacing w:val="-2"/>
          <w:sz w:val="24"/>
          <w:szCs w:val="24"/>
        </w:rPr>
        <w:t xml:space="preserve"> да</w:t>
      </w:r>
    </w:p>
    <w:p w:rsidR="00AA22B6" w:rsidRPr="006A1AE0" w:rsidRDefault="00AA22B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</w:p>
    <w:p w:rsidR="00AA22B6" w:rsidRPr="006A1AE0" w:rsidRDefault="00AA22B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14. Имеется ли разрешение от местных органов власти на проведение мероприятия?</w:t>
      </w:r>
      <w:r>
        <w:rPr>
          <w:bCs/>
          <w:spacing w:val="-2"/>
          <w:sz w:val="24"/>
          <w:szCs w:val="24"/>
        </w:rPr>
        <w:t xml:space="preserve"> да</w:t>
      </w:r>
    </w:p>
    <w:p w:rsidR="00AA22B6" w:rsidRPr="006A1AE0" w:rsidRDefault="00AA22B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</w:p>
    <w:p w:rsidR="00AA22B6" w:rsidRPr="00CC0F46" w:rsidRDefault="00AA22B6" w:rsidP="00CC0F46">
      <w:bookmarkStart w:id="0" w:name="_GoBack"/>
      <w:bookmarkEnd w:id="0"/>
    </w:p>
    <w:sectPr w:rsidR="00AA22B6" w:rsidRPr="00CC0F46" w:rsidSect="00A065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843CDE"/>
    <w:multiLevelType w:val="hybridMultilevel"/>
    <w:tmpl w:val="A12201C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03F68"/>
    <w:rsid w:val="000565FE"/>
    <w:rsid w:val="000821FA"/>
    <w:rsid w:val="00083043"/>
    <w:rsid w:val="0008380C"/>
    <w:rsid w:val="000E2EFE"/>
    <w:rsid w:val="000E7B9A"/>
    <w:rsid w:val="000F3888"/>
    <w:rsid w:val="001220A1"/>
    <w:rsid w:val="00152A1A"/>
    <w:rsid w:val="00154DCF"/>
    <w:rsid w:val="001921DD"/>
    <w:rsid w:val="0019393B"/>
    <w:rsid w:val="001C2E14"/>
    <w:rsid w:val="001D0712"/>
    <w:rsid w:val="002037E1"/>
    <w:rsid w:val="00216286"/>
    <w:rsid w:val="00233797"/>
    <w:rsid w:val="00253851"/>
    <w:rsid w:val="0025627B"/>
    <w:rsid w:val="00262B7E"/>
    <w:rsid w:val="0026606A"/>
    <w:rsid w:val="00266467"/>
    <w:rsid w:val="00267754"/>
    <w:rsid w:val="002902A9"/>
    <w:rsid w:val="002A616E"/>
    <w:rsid w:val="002C05F7"/>
    <w:rsid w:val="00316D6B"/>
    <w:rsid w:val="003650C2"/>
    <w:rsid w:val="003D10E9"/>
    <w:rsid w:val="003D11EC"/>
    <w:rsid w:val="003F067E"/>
    <w:rsid w:val="003F16D8"/>
    <w:rsid w:val="00407EC0"/>
    <w:rsid w:val="00433F80"/>
    <w:rsid w:val="00454CBF"/>
    <w:rsid w:val="00474767"/>
    <w:rsid w:val="00486AAA"/>
    <w:rsid w:val="004A3DCF"/>
    <w:rsid w:val="004C5500"/>
    <w:rsid w:val="005102D3"/>
    <w:rsid w:val="0056533A"/>
    <w:rsid w:val="005A2183"/>
    <w:rsid w:val="005B7660"/>
    <w:rsid w:val="005C1C08"/>
    <w:rsid w:val="005C6B0C"/>
    <w:rsid w:val="005E186A"/>
    <w:rsid w:val="005E39C1"/>
    <w:rsid w:val="00622CF4"/>
    <w:rsid w:val="00651CE6"/>
    <w:rsid w:val="0065238A"/>
    <w:rsid w:val="006937FE"/>
    <w:rsid w:val="00695F6C"/>
    <w:rsid w:val="006A1AE0"/>
    <w:rsid w:val="006A724D"/>
    <w:rsid w:val="006A7F2F"/>
    <w:rsid w:val="006B677A"/>
    <w:rsid w:val="006C5CF3"/>
    <w:rsid w:val="006E146D"/>
    <w:rsid w:val="00707781"/>
    <w:rsid w:val="00735F76"/>
    <w:rsid w:val="007371E7"/>
    <w:rsid w:val="00745024"/>
    <w:rsid w:val="00773F95"/>
    <w:rsid w:val="00794712"/>
    <w:rsid w:val="0079700A"/>
    <w:rsid w:val="007C0F2A"/>
    <w:rsid w:val="007D7DE8"/>
    <w:rsid w:val="0080481A"/>
    <w:rsid w:val="00812A38"/>
    <w:rsid w:val="00815C47"/>
    <w:rsid w:val="008373FE"/>
    <w:rsid w:val="00863636"/>
    <w:rsid w:val="008644F5"/>
    <w:rsid w:val="00871237"/>
    <w:rsid w:val="008A5EB8"/>
    <w:rsid w:val="008B3855"/>
    <w:rsid w:val="008D618B"/>
    <w:rsid w:val="008F51B8"/>
    <w:rsid w:val="00940B8E"/>
    <w:rsid w:val="009631DA"/>
    <w:rsid w:val="00972249"/>
    <w:rsid w:val="009D7776"/>
    <w:rsid w:val="00A0658C"/>
    <w:rsid w:val="00A46C63"/>
    <w:rsid w:val="00AA22B6"/>
    <w:rsid w:val="00AA7105"/>
    <w:rsid w:val="00AD075C"/>
    <w:rsid w:val="00AF1DD7"/>
    <w:rsid w:val="00B947A0"/>
    <w:rsid w:val="00BF6DEA"/>
    <w:rsid w:val="00C141F0"/>
    <w:rsid w:val="00C1586F"/>
    <w:rsid w:val="00C15C32"/>
    <w:rsid w:val="00C24D9B"/>
    <w:rsid w:val="00C35A92"/>
    <w:rsid w:val="00C56093"/>
    <w:rsid w:val="00C95549"/>
    <w:rsid w:val="00CA1733"/>
    <w:rsid w:val="00CA3FA9"/>
    <w:rsid w:val="00CB07DE"/>
    <w:rsid w:val="00CB2254"/>
    <w:rsid w:val="00CB450A"/>
    <w:rsid w:val="00CC0F46"/>
    <w:rsid w:val="00CD263B"/>
    <w:rsid w:val="00CF278D"/>
    <w:rsid w:val="00CF7179"/>
    <w:rsid w:val="00D03F68"/>
    <w:rsid w:val="00D06134"/>
    <w:rsid w:val="00D1142D"/>
    <w:rsid w:val="00D22660"/>
    <w:rsid w:val="00D33391"/>
    <w:rsid w:val="00D4133F"/>
    <w:rsid w:val="00D5101B"/>
    <w:rsid w:val="00D66A2D"/>
    <w:rsid w:val="00D9633A"/>
    <w:rsid w:val="00DC0B83"/>
    <w:rsid w:val="00DC3444"/>
    <w:rsid w:val="00DE5EEC"/>
    <w:rsid w:val="00E43BD1"/>
    <w:rsid w:val="00E71BB2"/>
    <w:rsid w:val="00E906B2"/>
    <w:rsid w:val="00EF10DF"/>
    <w:rsid w:val="00F16945"/>
    <w:rsid w:val="00F273D9"/>
    <w:rsid w:val="00F853F9"/>
    <w:rsid w:val="00F95031"/>
    <w:rsid w:val="00FB12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0F46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D03F68"/>
    <w:pPr>
      <w:widowControl/>
      <w:autoSpaceDE/>
      <w:autoSpaceDN/>
      <w:adjustRightInd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</TotalTime>
  <Pages>2</Pages>
  <Words>181</Words>
  <Characters>1036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Голубев</dc:creator>
  <cp:keywords/>
  <dc:description/>
  <cp:lastModifiedBy>Admin</cp:lastModifiedBy>
  <cp:revision>4</cp:revision>
  <dcterms:created xsi:type="dcterms:W3CDTF">2015-07-05T19:30:00Z</dcterms:created>
  <dcterms:modified xsi:type="dcterms:W3CDTF">2018-05-29T10:44:00Z</dcterms:modified>
</cp:coreProperties>
</file>